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560E1" w14:textId="77777777" w:rsidR="00667C87" w:rsidRDefault="00332028">
      <w:pPr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國立</w:t>
      </w:r>
      <w:proofErr w:type="gramStart"/>
      <w:r>
        <w:rPr>
          <w:rFonts w:ascii="標楷體" w:eastAsia="標楷體" w:hAnsi="標楷體"/>
          <w:b/>
          <w:sz w:val="40"/>
          <w:szCs w:val="40"/>
        </w:rPr>
        <w:t>臺</w:t>
      </w:r>
      <w:proofErr w:type="gramEnd"/>
      <w:r>
        <w:rPr>
          <w:rFonts w:ascii="標楷體" w:eastAsia="標楷體" w:hAnsi="標楷體"/>
          <w:b/>
          <w:sz w:val="40"/>
          <w:szCs w:val="40"/>
        </w:rPr>
        <w:t>北教育大學</w:t>
      </w:r>
    </w:p>
    <w:p w14:paraId="44E25F25" w14:textId="77777777" w:rsidR="00667C87" w:rsidRDefault="00332028">
      <w:pPr>
        <w:snapToGrid w:val="0"/>
        <w:jc w:val="center"/>
      </w:pPr>
      <w:r>
        <w:rPr>
          <w:rFonts w:ascii="標楷體" w:eastAsia="標楷體" w:hAnsi="標楷體"/>
          <w:b/>
          <w:sz w:val="40"/>
          <w:szCs w:val="40"/>
          <w:u w:val="single"/>
        </w:rPr>
        <w:t>薪資所得扣繳稅額</w:t>
      </w:r>
      <w:r>
        <w:rPr>
          <w:rFonts w:eastAsia="標楷體"/>
          <w:b/>
          <w:sz w:val="40"/>
          <w:szCs w:val="40"/>
          <w:u w:val="single"/>
        </w:rPr>
        <w:t>(</w:t>
      </w:r>
      <w:r>
        <w:rPr>
          <w:rFonts w:eastAsia="標楷體"/>
          <w:b/>
          <w:sz w:val="40"/>
          <w:szCs w:val="40"/>
          <w:u w:val="single"/>
        </w:rPr>
        <w:t>變更</w:t>
      </w:r>
      <w:r>
        <w:rPr>
          <w:rFonts w:eastAsia="標楷體"/>
          <w:b/>
          <w:sz w:val="40"/>
          <w:szCs w:val="40"/>
          <w:u w:val="single"/>
        </w:rPr>
        <w:t>)</w:t>
      </w:r>
      <w:r>
        <w:rPr>
          <w:rFonts w:ascii="標楷體" w:eastAsia="標楷體" w:hAnsi="標楷體"/>
          <w:b/>
          <w:sz w:val="40"/>
          <w:szCs w:val="40"/>
          <w:u w:val="single"/>
        </w:rPr>
        <w:t>申請表</w:t>
      </w:r>
    </w:p>
    <w:p w14:paraId="3B68EC41" w14:textId="77777777" w:rsidR="00667C87" w:rsidRDefault="00667C87">
      <w:pPr>
        <w:rPr>
          <w:rFonts w:ascii="標楷體" w:eastAsia="標楷體" w:hAnsi="標楷體"/>
          <w:b/>
          <w:color w:val="FF0000"/>
          <w:sz w:val="28"/>
          <w:szCs w:val="28"/>
        </w:rPr>
      </w:pPr>
    </w:p>
    <w:tbl>
      <w:tblPr>
        <w:tblW w:w="935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8"/>
        <w:gridCol w:w="4743"/>
      </w:tblGrid>
      <w:tr w:rsidR="00667C87" w14:paraId="76D69FC0" w14:textId="77777777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C3CF9" w14:textId="77777777" w:rsidR="00667C87" w:rsidRDefault="0033202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服務單位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C019B" w14:textId="77777777" w:rsidR="00667C87" w:rsidRDefault="00667C8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67C87" w14:paraId="5D325490" w14:textId="77777777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B801D" w14:textId="77777777" w:rsidR="00667C87" w:rsidRDefault="0033202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身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>分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>別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E99A7" w14:textId="77777777" w:rsidR="00667C87" w:rsidRDefault="00332028">
            <w:pPr>
              <w:jc w:val="both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專任教師　　</w:t>
            </w:r>
            <w:r>
              <w:rPr>
                <w:rFonts w:ascii="標楷體" w:eastAsia="標楷體" w:hAnsi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 w:val="32"/>
                <w:szCs w:val="32"/>
              </w:rPr>
              <w:t>公務人員</w:t>
            </w:r>
          </w:p>
          <w:p w14:paraId="2CC9493A" w14:textId="77777777" w:rsidR="00667C87" w:rsidRDefault="00332028">
            <w:pPr>
              <w:jc w:val="both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約用人員　　</w:t>
            </w:r>
            <w:r>
              <w:rPr>
                <w:rFonts w:ascii="標楷體" w:eastAsia="標楷體" w:hAnsi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 w:val="32"/>
                <w:szCs w:val="32"/>
              </w:rPr>
              <w:t>職務代理人</w:t>
            </w:r>
          </w:p>
          <w:p w14:paraId="410AFA55" w14:textId="77777777" w:rsidR="00667C87" w:rsidRDefault="0033202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專案助理　　</w:t>
            </w:r>
            <w:r>
              <w:rPr>
                <w:rFonts w:ascii="標楷體" w:eastAsia="標楷體" w:hAnsi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 w:val="32"/>
                <w:szCs w:val="32"/>
              </w:rPr>
              <w:t>計畫專任人員</w:t>
            </w:r>
          </w:p>
        </w:tc>
      </w:tr>
      <w:tr w:rsidR="00667C87" w14:paraId="0270C0A7" w14:textId="77777777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2EF4D" w14:textId="77777777" w:rsidR="00667C87" w:rsidRDefault="0033202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姓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/>
                <w:sz w:val="32"/>
                <w:szCs w:val="32"/>
              </w:rPr>
              <w:t>名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358C2" w14:textId="77777777" w:rsidR="00667C87" w:rsidRDefault="00667C8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67C87" w14:paraId="6D9EEFAA" w14:textId="77777777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B86A8" w14:textId="77777777" w:rsidR="00667C87" w:rsidRDefault="00332028">
            <w:pPr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身分證字號</w:t>
            </w:r>
            <w:r>
              <w:rPr>
                <w:rFonts w:ascii="標楷體" w:eastAsia="標楷體" w:hAnsi="標楷體"/>
                <w:sz w:val="32"/>
                <w:szCs w:val="32"/>
              </w:rPr>
              <w:t>/</w:t>
            </w:r>
            <w:r>
              <w:rPr>
                <w:rFonts w:ascii="標楷體" w:eastAsia="標楷體" w:hAnsi="標楷體"/>
                <w:sz w:val="32"/>
                <w:szCs w:val="32"/>
              </w:rPr>
              <w:t>居留證號碼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9B984" w14:textId="77777777" w:rsidR="00667C87" w:rsidRDefault="00667C8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67C87" w14:paraId="54A852A5" w14:textId="77777777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D5090" w14:textId="77777777" w:rsidR="00667C87" w:rsidRDefault="00332028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校內分機</w:t>
            </w:r>
            <w:r>
              <w:rPr>
                <w:rFonts w:ascii="標楷體" w:eastAsia="標楷體" w:hAnsi="標楷體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sz w:val="32"/>
                <w:szCs w:val="32"/>
              </w:rPr>
              <w:t>或聯絡電話</w:t>
            </w:r>
            <w:r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844E7" w14:textId="77777777" w:rsidR="00667C87" w:rsidRDefault="00667C8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67C87" w14:paraId="38423FA0" w14:textId="77777777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76007" w14:textId="77777777" w:rsidR="00667C87" w:rsidRDefault="00332028">
            <w:pPr>
              <w:spacing w:line="480" w:lineRule="exact"/>
              <w:jc w:val="both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申請變更每月扣繳稅額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BCF72" w14:textId="77777777" w:rsidR="00667C87" w:rsidRDefault="00332028">
            <w:pPr>
              <w:jc w:val="both"/>
            </w:pPr>
            <w:r>
              <w:rPr>
                <w:rFonts w:eastAsia="標楷體"/>
                <w:sz w:val="32"/>
                <w:szCs w:val="32"/>
              </w:rPr>
              <w:t>新台幣</w:t>
            </w:r>
            <w:r>
              <w:rPr>
                <w:rFonts w:eastAsia="標楷體"/>
                <w:sz w:val="32"/>
                <w:szCs w:val="32"/>
              </w:rPr>
              <w:t xml:space="preserve">$                     </w:t>
            </w:r>
            <w:r>
              <w:rPr>
                <w:rFonts w:ascii="標楷體" w:eastAsia="標楷體" w:hAnsi="標楷體"/>
                <w:sz w:val="32"/>
                <w:szCs w:val="32"/>
              </w:rPr>
              <w:t>元整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小寫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667C87" w14:paraId="5CEEE83E" w14:textId="77777777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FB6AA" w14:textId="77777777" w:rsidR="00667C87" w:rsidRDefault="0033202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申請人簽章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F73EC" w14:textId="77777777" w:rsidR="00667C87" w:rsidRDefault="00667C8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67C87" w14:paraId="3E0EB00C" w14:textId="77777777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859D" w14:textId="77777777" w:rsidR="00667C87" w:rsidRDefault="0033202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申請日期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2B1E0" w14:textId="77777777" w:rsidR="00667C87" w:rsidRDefault="00332028">
            <w:pPr>
              <w:ind w:firstLine="12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</w:t>
            </w:r>
            <w:r>
              <w:rPr>
                <w:rFonts w:ascii="標楷體" w:eastAsia="標楷體" w:hAnsi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</w:t>
            </w:r>
            <w:r>
              <w:rPr>
                <w:rFonts w:ascii="標楷體" w:eastAsia="標楷體" w:hAnsi="標楷體"/>
                <w:sz w:val="32"/>
                <w:szCs w:val="32"/>
              </w:rPr>
              <w:t>日</w:t>
            </w:r>
          </w:p>
        </w:tc>
      </w:tr>
      <w:tr w:rsidR="00667C87" w14:paraId="0E38A694" w14:textId="77777777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495BF" w14:textId="77777777" w:rsidR="00667C87" w:rsidRDefault="00332028">
            <w:pPr>
              <w:spacing w:line="480" w:lineRule="exact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預定開始變更月份</w:t>
            </w:r>
            <w:r>
              <w:rPr>
                <w:rFonts w:ascii="標楷體" w:eastAsia="標楷體" w:hAnsi="標楷體"/>
                <w:b/>
                <w:sz w:val="18"/>
                <w:szCs w:val="18"/>
              </w:rPr>
              <w:t>（本欄由出納組填寫）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1B4F9" w14:textId="77777777" w:rsidR="00667C87" w:rsidRDefault="0033202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</w:t>
            </w:r>
            <w:r>
              <w:rPr>
                <w:rFonts w:ascii="標楷體" w:eastAsia="標楷體" w:hAnsi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</w:t>
            </w:r>
            <w:r>
              <w:rPr>
                <w:rFonts w:ascii="標楷體" w:eastAsia="標楷體" w:hAnsi="標楷體"/>
                <w:sz w:val="32"/>
                <w:szCs w:val="32"/>
              </w:rPr>
              <w:t>月</w:t>
            </w:r>
          </w:p>
        </w:tc>
      </w:tr>
      <w:tr w:rsidR="00667C87" w14:paraId="3FF34EAC" w14:textId="77777777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B2175" w14:textId="77777777" w:rsidR="00667C87" w:rsidRDefault="0033202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出納組承辦人簽章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F46FD" w14:textId="77777777" w:rsidR="00667C87" w:rsidRDefault="00667C87">
            <w:pPr>
              <w:ind w:firstLine="1280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41DF293" w14:textId="77777777" w:rsidR="00667C87" w:rsidRDefault="00667C87">
      <w:pPr>
        <w:tabs>
          <w:tab w:val="center" w:pos="4153"/>
        </w:tabs>
        <w:spacing w:line="320" w:lineRule="exact"/>
        <w:rPr>
          <w:rFonts w:ascii="標楷體" w:eastAsia="標楷體" w:hAnsi="標楷體"/>
          <w:sz w:val="32"/>
          <w:szCs w:val="32"/>
        </w:rPr>
      </w:pPr>
    </w:p>
    <w:p w14:paraId="3BEFE64B" w14:textId="77777777" w:rsidR="00667C87" w:rsidRDefault="00332028">
      <w:pPr>
        <w:tabs>
          <w:tab w:val="center" w:pos="4153"/>
        </w:tabs>
        <w:spacing w:line="3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備註：</w:t>
      </w:r>
    </w:p>
    <w:p w14:paraId="7D628C81" w14:textId="77777777" w:rsidR="00667C87" w:rsidRDefault="00332028">
      <w:pPr>
        <w:numPr>
          <w:ilvl w:val="0"/>
          <w:numId w:val="1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依所得稅法第八十八條第四項規定及薪資所得扣繳辦法辦理。</w:t>
      </w:r>
    </w:p>
    <w:p w14:paraId="48B53915" w14:textId="77777777" w:rsidR="00667C87" w:rsidRDefault="00332028">
      <w:pPr>
        <w:numPr>
          <w:ilvl w:val="0"/>
          <w:numId w:val="1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本表</w:t>
      </w:r>
      <w:proofErr w:type="gramStart"/>
      <w:r>
        <w:rPr>
          <w:rFonts w:ascii="標楷體" w:eastAsia="標楷體" w:hAnsi="標楷體"/>
          <w:sz w:val="28"/>
          <w:szCs w:val="28"/>
        </w:rPr>
        <w:t>僅供由出納</w:t>
      </w:r>
      <w:proofErr w:type="gramEnd"/>
      <w:r>
        <w:rPr>
          <w:rFonts w:ascii="標楷體" w:eastAsia="標楷體" w:hAnsi="標楷體"/>
          <w:sz w:val="28"/>
          <w:szCs w:val="28"/>
        </w:rPr>
        <w:t>組統一造薪資冊之薪資受領人填寫。</w:t>
      </w:r>
    </w:p>
    <w:p w14:paraId="6B5BBD28" w14:textId="77777777" w:rsidR="00667C87" w:rsidRDefault="00332028">
      <w:pPr>
        <w:numPr>
          <w:ilvl w:val="0"/>
          <w:numId w:val="1"/>
        </w:numPr>
        <w:snapToGrid w:val="0"/>
        <w:spacing w:line="480" w:lineRule="exact"/>
      </w:pPr>
      <w:r>
        <w:rPr>
          <w:rFonts w:ascii="標楷體" w:eastAsia="標楷體" w:hAnsi="標楷體"/>
          <w:sz w:val="28"/>
          <w:szCs w:val="28"/>
        </w:rPr>
        <w:t>申請固定金額扣繳之所得稅金額，不得低於財政部公告之薪資所得扣繳稅額表</w:t>
      </w:r>
      <w:r>
        <w:rPr>
          <w:rFonts w:ascii="標楷體" w:eastAsia="標楷體" w:hAnsi="標楷體"/>
          <w:sz w:val="28"/>
          <w:szCs w:val="28"/>
          <w:u w:val="double"/>
        </w:rPr>
        <w:t>規定之應扣繳金額</w:t>
      </w:r>
      <w:r>
        <w:rPr>
          <w:rFonts w:ascii="標楷體" w:eastAsia="標楷體" w:hAnsi="標楷體"/>
          <w:sz w:val="28"/>
          <w:szCs w:val="28"/>
        </w:rPr>
        <w:t>；如未來扣繳稅額達依法應扣繳金額，則</w:t>
      </w:r>
      <w:proofErr w:type="gramStart"/>
      <w:r>
        <w:rPr>
          <w:rFonts w:ascii="標楷體" w:eastAsia="標楷體" w:hAnsi="標楷體"/>
          <w:sz w:val="28"/>
          <w:szCs w:val="28"/>
        </w:rPr>
        <w:t>自動依表扣繳</w:t>
      </w:r>
      <w:proofErr w:type="gramEnd"/>
      <w:r>
        <w:rPr>
          <w:rFonts w:ascii="標楷體" w:eastAsia="標楷體" w:hAnsi="標楷體"/>
          <w:sz w:val="28"/>
          <w:szCs w:val="28"/>
        </w:rPr>
        <w:t>。</w:t>
      </w:r>
    </w:p>
    <w:p w14:paraId="3974A244" w14:textId="77777777" w:rsidR="00667C87" w:rsidRDefault="00332028">
      <w:pPr>
        <w:numPr>
          <w:ilvl w:val="0"/>
          <w:numId w:val="1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本表填妥後請</w:t>
      </w:r>
      <w:proofErr w:type="gramStart"/>
      <w:r>
        <w:rPr>
          <w:rFonts w:ascii="標楷體" w:eastAsia="標楷體" w:hAnsi="標楷體"/>
          <w:sz w:val="28"/>
          <w:szCs w:val="28"/>
        </w:rPr>
        <w:t>逕</w:t>
      </w:r>
      <w:proofErr w:type="gramEnd"/>
      <w:r>
        <w:rPr>
          <w:rFonts w:ascii="標楷體" w:eastAsia="標楷體" w:hAnsi="標楷體"/>
          <w:sz w:val="28"/>
          <w:szCs w:val="28"/>
        </w:rPr>
        <w:t>送總務處出納組，</w:t>
      </w:r>
      <w:proofErr w:type="gramStart"/>
      <w:r>
        <w:rPr>
          <w:rFonts w:ascii="標楷體" w:eastAsia="標楷體" w:hAnsi="標楷體"/>
          <w:sz w:val="28"/>
          <w:szCs w:val="28"/>
        </w:rPr>
        <w:t>俾利續</w:t>
      </w:r>
      <w:proofErr w:type="gramEnd"/>
      <w:r>
        <w:rPr>
          <w:rFonts w:ascii="標楷體" w:eastAsia="標楷體" w:hAnsi="標楷體"/>
          <w:sz w:val="28"/>
          <w:szCs w:val="28"/>
        </w:rPr>
        <w:t>辦薪資扣繳調整事宜。</w:t>
      </w:r>
    </w:p>
    <w:p w14:paraId="4A81D28F" w14:textId="77777777" w:rsidR="00667C87" w:rsidRDefault="00667C87">
      <w:pPr>
        <w:snapToGrid w:val="0"/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71779934" w14:textId="77777777" w:rsidR="00667C87" w:rsidRDefault="00667C87">
      <w:pPr>
        <w:snapToGrid w:val="0"/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143D5741" w14:textId="77777777" w:rsidR="00667C87" w:rsidRDefault="00332028">
      <w:pPr>
        <w:wordWrap w:val="0"/>
        <w:snapToGrid w:val="0"/>
        <w:spacing w:line="320" w:lineRule="exact"/>
        <w:jc w:val="right"/>
      </w:pPr>
      <w:r>
        <w:rPr>
          <w:rFonts w:ascii="標楷體" w:eastAsia="標楷體" w:hAnsi="標楷體"/>
        </w:rPr>
        <w:t>ch-23 115.06</w:t>
      </w:r>
    </w:p>
    <w:sectPr w:rsidR="00667C87">
      <w:pgSz w:w="11906" w:h="16838"/>
      <w:pgMar w:top="1021" w:right="1418" w:bottom="624" w:left="1418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447FF" w14:textId="77777777" w:rsidR="00332028" w:rsidRDefault="00332028">
      <w:r>
        <w:separator/>
      </w:r>
    </w:p>
  </w:endnote>
  <w:endnote w:type="continuationSeparator" w:id="0">
    <w:p w14:paraId="4D7BB02D" w14:textId="77777777" w:rsidR="00332028" w:rsidRDefault="00332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7FFD5" w14:textId="77777777" w:rsidR="00332028" w:rsidRDefault="00332028">
      <w:r>
        <w:rPr>
          <w:color w:val="000000"/>
        </w:rPr>
        <w:separator/>
      </w:r>
    </w:p>
  </w:footnote>
  <w:footnote w:type="continuationSeparator" w:id="0">
    <w:p w14:paraId="2FB83D4C" w14:textId="77777777" w:rsidR="00332028" w:rsidRDefault="00332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0795E"/>
    <w:multiLevelType w:val="multilevel"/>
    <w:tmpl w:val="C5D4FCCE"/>
    <w:lvl w:ilvl="0">
      <w:start w:val="1"/>
      <w:numFmt w:val="decimal"/>
      <w:lvlText w:val="%1."/>
      <w:lvlJc w:val="left"/>
      <w:pPr>
        <w:ind w:left="454" w:hanging="454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67C87"/>
    <w:rsid w:val="00332028"/>
    <w:rsid w:val="00667C87"/>
    <w:rsid w:val="0075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5DCB2"/>
  <w15:docId w15:val="{8BD9AE16-8565-417A-87B3-23297E01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國立臺灣師範大學</dc:title>
  <dc:subject/>
  <dc:creator>pc</dc:creator>
  <dc:description/>
  <cp:lastModifiedBy>User</cp:lastModifiedBy>
  <cp:revision>2</cp:revision>
  <cp:lastPrinted>2026-07-23T06:19:00Z</cp:lastPrinted>
  <dcterms:created xsi:type="dcterms:W3CDTF">2026-09-03T07:57:00Z</dcterms:created>
  <dcterms:modified xsi:type="dcterms:W3CDTF">2026-09-03T07:57:00Z</dcterms:modified>
</cp:coreProperties>
</file>